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3214" w14:textId="0578F261" w:rsidR="00DD267F" w:rsidRPr="00004120" w:rsidRDefault="00C061BD" w:rsidP="00126983">
      <w:pPr>
        <w:tabs>
          <w:tab w:val="left" w:pos="4536"/>
        </w:tabs>
        <w:spacing w:line="700" w:lineRule="exact"/>
        <w:ind w:firstLine="567"/>
        <w:jc w:val="center"/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F7315B" wp14:editId="0B38F566">
                <wp:simplePos x="0" y="0"/>
                <wp:positionH relativeFrom="column">
                  <wp:posOffset>714669</wp:posOffset>
                </wp:positionH>
                <wp:positionV relativeFrom="paragraph">
                  <wp:posOffset>-331861</wp:posOffset>
                </wp:positionV>
                <wp:extent cx="791307" cy="656981"/>
                <wp:effectExtent l="0" t="0" r="27940" b="10160"/>
                <wp:wrapNone/>
                <wp:docPr id="180028750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7" cy="656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6BB84" id="สี่เหลี่ยมผืนผ้า 5" o:spid="_x0000_s1026" style="position:absolute;margin-left:56.25pt;margin-top:-26.15pt;width:62.3pt;height:51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" fillcolor="white [3212]" strokecolor="white [3212]" strokeweight="1pt"/>
            </w:pict>
          </mc:Fallback>
        </mc:AlternateContent>
      </w:r>
      <w:r w:rsidR="00BC60D5">
        <w:rPr>
          <w:noProof/>
        </w:rPr>
        <w:drawing>
          <wp:anchor distT="0" distB="0" distL="114300" distR="114300" simplePos="0" relativeHeight="251659776" behindDoc="0" locked="0" layoutInCell="1" allowOverlap="1" wp14:anchorId="7755F550" wp14:editId="3926304B">
            <wp:simplePos x="0" y="0"/>
            <wp:positionH relativeFrom="margin">
              <wp:posOffset>-4864</wp:posOffset>
            </wp:positionH>
            <wp:positionV relativeFrom="paragraph">
              <wp:posOffset>-100965</wp:posOffset>
            </wp:positionV>
            <wp:extent cx="540000" cy="540000"/>
            <wp:effectExtent l="0" t="0" r="0" b="0"/>
            <wp:wrapNone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  </w:t>
      </w:r>
      <w:r w:rsidR="00FE0C67" w:rsidRPr="00FE0C67">
        <w:rPr>
          <w:rFonts w:ascii="TH SarabunPSK" w:hAnsi="TH SarabunPSK" w:cs="TH SarabunPSK" w:hint="cs"/>
          <w:b/>
          <w:bCs/>
          <w:sz w:val="22"/>
          <w:szCs w:val="22"/>
          <w:cs/>
        </w:rPr>
        <w:t xml:space="preserve"> </w:t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</w:t>
      </w:r>
      <w:r w:rsidR="00DD267F" w:rsidRPr="00DD267F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  <w:r w:rsidR="00DD267F" w:rsidRPr="00004120">
        <w:rPr>
          <w:rFonts w:ascii="TH SarabunPSK" w:hAnsi="TH SarabunPSK" w:cs="TH SarabunPSK"/>
        </w:rPr>
        <w:tab/>
      </w:r>
      <w:r w:rsidR="00DD267F" w:rsidRPr="00004120"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  <w:cs/>
        </w:rPr>
        <w:t>บันทึกข้อความ</w:t>
      </w:r>
    </w:p>
    <w:p w14:paraId="43E0CE5B" w14:textId="182A80ED" w:rsidR="008535D9" w:rsidRPr="00E802A0" w:rsidRDefault="00BC60D5" w:rsidP="005E2342">
      <w:pPr>
        <w:tabs>
          <w:tab w:val="left" w:pos="426"/>
          <w:tab w:val="left" w:pos="9000"/>
        </w:tabs>
        <w:rPr>
          <w:rFonts w:ascii="TH SarabunIT๙" w:hAnsi="TH SarabunIT๙" w:cs="TH SarabunIT๙"/>
          <w:noProof/>
          <w:color w:val="EE0000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1B3152CC" wp14:editId="4E422CE2">
                <wp:simplePos x="0" y="0"/>
                <wp:positionH relativeFrom="column">
                  <wp:posOffset>844550</wp:posOffset>
                </wp:positionH>
                <wp:positionV relativeFrom="paragraph">
                  <wp:posOffset>240664</wp:posOffset>
                </wp:positionV>
                <wp:extent cx="489585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48DE3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18.95pt" to="45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535D9" w:rsidRPr="005E23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02E5" w:rsidRPr="005E23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 หมายเลขโทรศัพท์</w:t>
      </w:r>
    </w:p>
    <w:p w14:paraId="22594F87" w14:textId="035E25FE" w:rsidR="008535D9" w:rsidRPr="005E2342" w:rsidRDefault="00BC60D5" w:rsidP="005E2342">
      <w:pPr>
        <w:tabs>
          <w:tab w:val="left" w:pos="426"/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5E23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BC0AC99" wp14:editId="09AA42E6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72962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Pr="005E23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63D538CF" wp14:editId="05F15371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6BCA6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B4D7E" w:rsidRPr="005E23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02A0"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กษ 06../</w:t>
      </w:r>
      <w:r w:rsidR="009813B5" w:rsidRPr="00E802A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                               </w:t>
      </w:r>
      <w:r w:rsidR="009813B5" w:rsidRPr="00E802A0">
        <w:rPr>
          <w:rFonts w:ascii="TH SarabunIT๙" w:hAnsi="TH SarabunIT๙" w:cs="TH SarabunIT๙"/>
          <w:b/>
          <w:bCs/>
          <w:color w:val="EE0000"/>
          <w:spacing w:val="-6"/>
          <w:sz w:val="32"/>
          <w:szCs w:val="32"/>
          <w:cs/>
        </w:rPr>
        <w:t xml:space="preserve">  </w:t>
      </w:r>
      <w:r w:rsidR="002F2539" w:rsidRPr="00E802A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 </w:t>
      </w:r>
      <w:r w:rsidR="00E802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</w:t>
      </w:r>
      <w:r w:rsidR="002F2539" w:rsidRPr="00E802A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9813B5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1D2D8E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="005E2342" w:rsidRPr="005E234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14:paraId="5887A0F2" w14:textId="26A1988E" w:rsidR="00624471" w:rsidRPr="002C1F41" w:rsidRDefault="00BC60D5" w:rsidP="0027506D">
      <w:pPr>
        <w:tabs>
          <w:tab w:val="left" w:pos="426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309BF">
        <w:rPr>
          <w:rFonts w:ascii="TH SarabunIT๙" w:hAnsi="TH SarabunIT๙" w:cs="TH SarabunIT๙"/>
          <w:noProof/>
          <w:spacing w:val="8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61ABB4B" wp14:editId="1A8FEA4A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97F21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1309BF">
        <w:rPr>
          <w:rFonts w:ascii="TH SarabunIT๙" w:hAnsi="TH SarabunIT๙" w:cs="TH SarabunIT๙"/>
          <w:b/>
          <w:bCs/>
          <w:spacing w:val="8"/>
          <w:sz w:val="40"/>
          <w:szCs w:val="40"/>
          <w:cs/>
        </w:rPr>
        <w:t>เรื่อง</w:t>
      </w:r>
      <w:r w:rsidR="004B4D7E" w:rsidRPr="001309B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D1632D">
        <w:rPr>
          <w:rFonts w:ascii="TH SarabunIT๙" w:hAnsi="TH SarabunIT๙" w:cs="TH SarabunIT๙" w:hint="cs"/>
          <w:spacing w:val="8"/>
          <w:sz w:val="32"/>
          <w:szCs w:val="32"/>
          <w:cs/>
        </w:rPr>
        <w:t>ขออนุมัติเข้าร่วม</w:t>
      </w:r>
      <w:r w:rsidR="00D1632D" w:rsidRPr="00D1632D">
        <w:rPr>
          <w:rFonts w:ascii="TH SarabunIT๙" w:hAnsi="TH SarabunIT๙" w:cs="TH SarabunIT๙" w:hint="cs"/>
          <w:color w:val="EE0000"/>
          <w:spacing w:val="8"/>
          <w:sz w:val="32"/>
          <w:szCs w:val="32"/>
          <w:cs/>
        </w:rPr>
        <w:t>การประชุมเชิงปฏิบัติการ/การอบรม/วิจัย</w:t>
      </w:r>
      <w:r w:rsidR="00C92442">
        <w:rPr>
          <w:rFonts w:ascii="TH SarabunIT๙" w:hAnsi="TH SarabunIT๙" w:cs="TH SarabunIT๙" w:hint="cs"/>
          <w:color w:val="EE0000"/>
          <w:spacing w:val="8"/>
          <w:sz w:val="32"/>
          <w:szCs w:val="32"/>
          <w:cs/>
        </w:rPr>
        <w:t>/ศึกษา/ดูงาน</w:t>
      </w:r>
    </w:p>
    <w:p w14:paraId="03EFDEEC" w14:textId="385BFE07" w:rsidR="00321DB8" w:rsidRPr="00D1632D" w:rsidRDefault="0090441C" w:rsidP="00C92442">
      <w:pPr>
        <w:pStyle w:val="1"/>
        <w:spacing w:before="120"/>
        <w:jc w:val="thaiDistribute"/>
        <w:rPr>
          <w:rFonts w:ascii="TH SarabunIT๙" w:hAnsi="TH SarabunIT๙" w:cs="TH SarabunIT๙"/>
          <w:cs/>
          <w:lang w:val="en-US"/>
        </w:rPr>
      </w:pPr>
      <w:r w:rsidRPr="00A37501"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 xml:space="preserve">อธิบดีกรมปศุสัตว์ </w:t>
      </w:r>
      <w:r w:rsidR="00D1632D">
        <w:rPr>
          <w:rFonts w:ascii="TH SarabunIT๙" w:hAnsi="TH SarabunIT๙" w:cs="TH SarabunIT๙" w:hint="cs"/>
          <w:cs/>
          <w:lang w:val="en-US"/>
        </w:rPr>
        <w:t>ผ่าน ผู้อำนวยการกองความร่วมมือ</w:t>
      </w:r>
      <w:r w:rsidR="00C92442">
        <w:rPr>
          <w:rFonts w:ascii="TH SarabunIT๙" w:hAnsi="TH SarabunIT๙" w:cs="TH SarabunIT๙" w:hint="cs"/>
          <w:cs/>
          <w:lang w:val="en-US"/>
        </w:rPr>
        <w:t>ด้านการปศุสัตว์</w:t>
      </w:r>
      <w:r w:rsidR="00D1632D">
        <w:rPr>
          <w:rFonts w:ascii="TH SarabunIT๙" w:hAnsi="TH SarabunIT๙" w:cs="TH SarabunIT๙" w:hint="cs"/>
          <w:cs/>
          <w:lang w:val="en-US"/>
        </w:rPr>
        <w:t>ระหว่างประเทศ</w:t>
      </w:r>
    </w:p>
    <w:p w14:paraId="0B052487" w14:textId="4C8DD4D7" w:rsidR="001D2772" w:rsidRDefault="000D7496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ภาครัฐ/องค์กรระหว่างประเทศ </w:t>
      </w:r>
      <w:r w:rsidRPr="000D7496">
        <w:rPr>
          <w:rFonts w:ascii="TH SarabunIT๙" w:hAnsi="TH SarabunIT๙" w:cs="TH SarabunIT๙" w:hint="cs"/>
          <w:sz w:val="32"/>
          <w:szCs w:val="32"/>
          <w:cs/>
        </w:rPr>
        <w:t xml:space="preserve">มีกำหนดจัด 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>การประชุม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/ศึกษา/อบรม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(ชื่อเต็ม)</w:t>
      </w:r>
      <w:r w:rsidR="00D1632D" w:rsidRPr="00D1632D"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ชื่อประเทศ </w:t>
      </w:r>
      <w:r w:rsidR="00E802A0">
        <w:rPr>
          <w:rFonts w:ascii="TH SarabunIT๙" w:hAnsi="TH SarabunIT๙" w:cs="TH SarabunIT๙" w:hint="cs"/>
          <w:sz w:val="32"/>
          <w:szCs w:val="32"/>
          <w:cs/>
        </w:rPr>
        <w:t>ระหว่างวันที่</w:t>
      </w:r>
      <w:r w:rsidR="00D1632D" w:rsidRPr="00D163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-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C92442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เดือน 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โดยมีวัตถุประสงค์/ขอเรียนเชิญ </w:t>
      </w:r>
      <w:proofErr w:type="spellStart"/>
      <w:r>
        <w:rPr>
          <w:rFonts w:ascii="TH SarabunIT๙" w:hAnsi="TH SarabunIT๙" w:cs="TH SarabunIT๙"/>
          <w:color w:val="EE0000"/>
          <w:sz w:val="32"/>
          <w:szCs w:val="32"/>
        </w:rPr>
        <w:t>xxxxx</w:t>
      </w:r>
      <w:proofErr w:type="spellEnd"/>
      <w:r w:rsidR="00BE51A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BE51AD" w:rsidRPr="00BE51AD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 w:rsidR="00D1632D" w:rsidRPr="00BE51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1632D">
        <w:rPr>
          <w:rFonts w:ascii="TH SarabunIT๙" w:hAnsi="TH SarabunIT๙" w:cs="TH SarabunIT๙"/>
          <w:sz w:val="32"/>
          <w:szCs w:val="32"/>
        </w:rPr>
        <w:t xml:space="preserve"> </w:t>
      </w:r>
      <w:r w:rsidR="00E802A0"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ภาครัฐ/องค์กรระหว่างประเทศ</w:t>
      </w:r>
      <w:r w:rsidR="00D1632D" w:rsidRP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D1632D">
        <w:rPr>
          <w:rFonts w:ascii="TH SarabunIT๙" w:hAnsi="TH SarabunIT๙" w:cs="TH SarabunIT๙" w:hint="cs"/>
          <w:sz w:val="32"/>
          <w:szCs w:val="32"/>
          <w:cs/>
        </w:rPr>
        <w:t xml:space="preserve">เป็นผู้รับผิดชอบค่าใช้จ่าย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รายละเอียดตามเอกสารแนบ </w:t>
      </w:r>
      <w:r w:rsidR="00D1632D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14:paraId="043FD32D" w14:textId="29C8C058" w:rsidR="00D1632D" w:rsidRDefault="00BE51A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587BB59" wp14:editId="0A3A798B">
                <wp:simplePos x="0" y="0"/>
                <wp:positionH relativeFrom="column">
                  <wp:posOffset>2980236</wp:posOffset>
                </wp:positionH>
                <wp:positionV relativeFrom="paragraph">
                  <wp:posOffset>746488</wp:posOffset>
                </wp:positionV>
                <wp:extent cx="179615" cy="342900"/>
                <wp:effectExtent l="38100" t="38100" r="30480" b="19050"/>
                <wp:wrapNone/>
                <wp:docPr id="739017847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615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0748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" o:spid="_x0000_s1026" type="#_x0000_t32" style="position:absolute;margin-left:234.65pt;margin-top:58.8pt;width:14.15pt;height:27pt;flip:x y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" strokecolor="#ffc000" strokeweight=".5pt">
                <v:stroke endarrow="block" joinstyle="miter"/>
              </v:shape>
            </w:pict>
          </mc:Fallback>
        </mc:AlternateContent>
      </w:r>
      <w:r w:rsidR="00D1632D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D1632D" w:rsidRP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ต้นสังกัด</w:t>
      </w:r>
      <w:r w:rsidR="00D1632D" w:rsidRP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C92442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D1632D">
        <w:rPr>
          <w:rFonts w:ascii="TH SarabunIT๙" w:hAnsi="TH SarabunIT๙" w:cs="TH SarabunIT๙" w:hint="cs"/>
          <w:sz w:val="32"/>
          <w:szCs w:val="32"/>
          <w:cs/>
        </w:rPr>
        <w:t>ขออนุมัติให้ นาย/นาง/นางสาว</w:t>
      </w:r>
      <w:r w:rsidR="00D1632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xxxxx</w:t>
      </w:r>
      <w:proofErr w:type="spellEnd"/>
      <w:r w:rsidR="00E802A0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 w:rsidR="00D1632D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 w:rsidR="00D1632D" w:rsidRPr="00C9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เข้าร่วม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การ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ประชุม/อบรม/วิจัย </w:t>
      </w:r>
      <w:r w:rsidR="00D1632D" w:rsidRPr="00D163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ดังกล่าว</w:t>
      </w:r>
      <w:r w:rsidR="00D163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1632D" w:rsidRPr="00D1632D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ชื่อประเทศ </w:t>
      </w:r>
      <w:r w:rsidR="00D1632D" w:rsidRPr="00D1632D">
        <w:rPr>
          <w:rFonts w:ascii="TH SarabunIT๙" w:hAnsi="TH SarabunIT๙" w:cs="TH SarabunIT๙" w:hint="cs"/>
          <w:sz w:val="32"/>
          <w:szCs w:val="32"/>
          <w:cs/>
        </w:rPr>
        <w:t xml:space="preserve">โดยมีกำหนดเดินทางตั้งแต่วันที่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xx-xx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เดือน ปี </w:t>
      </w:r>
      <w:r w:rsidR="00D1632D" w:rsidRPr="00D1632D">
        <w:rPr>
          <w:rFonts w:ascii="TH SarabunIT๙" w:hAnsi="TH SarabunIT๙" w:cs="TH SarabunIT๙" w:hint="cs"/>
          <w:sz w:val="32"/>
          <w:szCs w:val="32"/>
          <w:cs/>
        </w:rPr>
        <w:t xml:space="preserve">รวมระยะเวลา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</w:t>
      </w:r>
      <w:r w:rsid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D1632D" w:rsidRPr="00D1632D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D163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632D" w:rsidRPr="00BE51AD">
        <w:rPr>
          <w:rFonts w:ascii="TH SarabunIT๙" w:hAnsi="TH SarabunIT๙" w:cs="TH SarabunIT๙" w:hint="cs"/>
          <w:sz w:val="32"/>
          <w:szCs w:val="32"/>
          <w:u w:val="dotted" w:color="FFC000" w:themeColor="accent4"/>
          <w:cs/>
        </w:rPr>
        <w:t>ทั้งนี้ ได้แนบแบบใบลาไปศึกษา ฝึกอบรม ปฏิบัติการวิจัย หรือดูงาน มาพร้อมนี้</w:t>
      </w:r>
    </w:p>
    <w:p w14:paraId="3649267D" w14:textId="60E4AFC4" w:rsidR="00D1632D" w:rsidRDefault="00BE51A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9244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642D7A5" wp14:editId="0B833ABC">
                <wp:simplePos x="0" y="0"/>
                <wp:positionH relativeFrom="column">
                  <wp:posOffset>3197951</wp:posOffset>
                </wp:positionH>
                <wp:positionV relativeFrom="paragraph">
                  <wp:posOffset>84727</wp:posOffset>
                </wp:positionV>
                <wp:extent cx="2628900" cy="702128"/>
                <wp:effectExtent l="0" t="0" r="19050" b="22225"/>
                <wp:wrapNone/>
                <wp:docPr id="214587098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7021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63E2C" w14:textId="72616BCF" w:rsid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เฉพาะกรณี 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ระเบียบ 49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เข้าร่วมประชุม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และ/หรือ สัมมนา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เชิงปฏิบัติการ/ศึกษา/วิจัย/อบรม/ดูงาน </w:t>
                            </w:r>
                          </w:p>
                          <w:p w14:paraId="325CCC20" w14:textId="16D984BF" w:rsidR="00BE51AD" w:rsidRPr="001F7404" w:rsidRDefault="00BE51AD" w:rsidP="00BE51A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หากไม่ใช่ระเบียบนี้ให้ลบประโยคนี้ออก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2D7A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1.8pt;margin-top:6.65pt;width:207pt;height:55.3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" strokecolor="#ffc000">
                <v:stroke dashstyle="3 1"/>
                <v:textbox>
                  <w:txbxContent>
                    <w:p w14:paraId="31C63E2C" w14:textId="72616BCF" w:rsidR="00BE51AD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เฉพาะกรณี 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ระเบียบ 49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เข้าร่วมประชุม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และ/หรือ สัมมนา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 xml:space="preserve">เชิงปฏิบัติการ/ศึกษา/วิจัย/อบรม/ดูงาน </w:t>
                      </w:r>
                    </w:p>
                    <w:p w14:paraId="325CCC20" w14:textId="16D984BF" w:rsidR="00BE51AD" w:rsidRPr="001F7404" w:rsidRDefault="00BE51AD" w:rsidP="00BE51AD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หากไม่ใช่ระเบียบนี้ให้ลบประโยคนี้ออก</w:t>
                      </w:r>
                    </w:p>
                  </w:txbxContent>
                </v:textbox>
              </v:shape>
            </w:pict>
          </mc:Fallback>
        </mc:AlternateContent>
      </w:r>
      <w:r w:rsidR="00D1632D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p w14:paraId="18872968" w14:textId="5CF3EC05" w:rsidR="00BE51AD" w:rsidRDefault="00BE51A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9909D1" w14:textId="4262BC75" w:rsidR="000D7496" w:rsidRPr="001D2772" w:rsidRDefault="00BE51AD" w:rsidP="000D7496">
      <w:pPr>
        <w:tabs>
          <w:tab w:val="left" w:pos="426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244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1D0794B7" wp14:editId="603568DB">
                <wp:simplePos x="0" y="0"/>
                <wp:positionH relativeFrom="column">
                  <wp:posOffset>115619</wp:posOffset>
                </wp:positionH>
                <wp:positionV relativeFrom="paragraph">
                  <wp:posOffset>437027</wp:posOffset>
                </wp:positionV>
                <wp:extent cx="5410200" cy="2971800"/>
                <wp:effectExtent l="0" t="0" r="19050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D9AE9" w14:textId="77777777" w:rsidR="00BE51AD" w:rsidRPr="00C92442" w:rsidRDefault="00BE51AD" w:rsidP="00BE51A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highlight w:val="yellow"/>
                                <w:cs/>
                              </w:rPr>
                              <w:t>หมายเหตุ</w:t>
                            </w:r>
                          </w:p>
                          <w:p w14:paraId="62DC8BD9" w14:textId="77777777" w:rsidR="00BE51AD" w:rsidRPr="00C92442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-ระเบียบ 24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เข้าร่วมประชุม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ราชการ/ปฏิบัติราชการ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ณ ต่างประเทศ</w:t>
                            </w:r>
                          </w:p>
                          <w:p w14:paraId="41EDEE4E" w14:textId="0E363DC9" w:rsid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-ระเบียบ 49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เข้าร่วมประชุม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และ/หรือ สัมมนา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เชิงปฏิบัติการ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workshop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)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/ศึกษา/วิจัย/อบรม/ดูงาน (ส่งบันทึก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ขออนุมัติ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พร้อม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แนบ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ใบลาฯ ณ ต่างประเทศ)</w:t>
                            </w:r>
                          </w:p>
                          <w:p w14:paraId="3E99E073" w14:textId="341AF20B" w:rsidR="00BE51AD" w:rsidRP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BE51AD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หากข้าราชการประสงค์ทำหนังสือเดินทางราชการ โปรดระบุไว้ในย่อหน้าที่ 2 ว่า... 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color w:val="EE0000"/>
                                <w:cs/>
                              </w:rPr>
                              <w:t>ทั้งนี้ ข้าราชการ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cs/>
                              </w:rPr>
                              <w:t>ร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color w:val="EE0000"/>
                                <w:cs/>
                              </w:rPr>
                              <w:t>ายดังกล่าวมีความประสงค์ทำหนังสือเดินทางราชการ</w:t>
                            </w:r>
                          </w:p>
                          <w:p w14:paraId="5FDC0472" w14:textId="77777777" w:rsidR="00BE51AD" w:rsidRP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BE5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ลำดับการดำเนินการ</w:t>
                            </w:r>
                          </w:p>
                          <w:p w14:paraId="16A368A7" w14:textId="77777777" w:rsidR="00BE51AD" w:rsidRPr="001F7404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1. ขอความเห็นชอบตัวบุคคล</w:t>
                            </w:r>
                          </w:p>
                          <w:p w14:paraId="15F27CFA" w14:textId="77777777" w:rsid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2. ขออนุมัติตัวบุคคลตามระเบียบ 24/49 (ระเบียบ 49 ต้องทำสัญญากับ สกม.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หลังได้รับการอนุมัติ</w:t>
                            </w: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5B1B96E9" w14:textId="77777777" w:rsidR="00EE2A5F" w:rsidRPr="00EE2A5F" w:rsidRDefault="00EE2A5F" w:rsidP="00EE2A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E2A5F">
                              <w:rPr>
                                <w:rFonts w:ascii="TH SarabunIT๙" w:hAnsi="TH SarabunIT๙" w:cs="TH SarabunIT๙"/>
                                <w:cs/>
                              </w:rPr>
                              <w:t>3. ขออนุญาตเดินทาง พร้อมระบุผู้ปฏิบัติราชการแทน</w:t>
                            </w:r>
                          </w:p>
                          <w:p w14:paraId="4C793D9D" w14:textId="77777777" w:rsidR="00EE2A5F" w:rsidRPr="00EE2A5F" w:rsidRDefault="00EE2A5F" w:rsidP="00EE2A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E2A5F">
                              <w:rPr>
                                <w:rFonts w:ascii="TH SarabunIT๙" w:hAnsi="TH SarabunIT๙" w:cs="TH SarabunIT๙"/>
                                <w:cs/>
                              </w:rPr>
                              <w:t>4. สรุปผลการเดินทางไปราชการขึ้นกรมฯ</w:t>
                            </w:r>
                          </w:p>
                          <w:p w14:paraId="162F0B32" w14:textId="77777777" w:rsidR="00EE2A5F" w:rsidRDefault="00EE2A5F" w:rsidP="00BE51AD">
                            <w:pPr>
                              <w:rPr>
                                <w:rFonts w:ascii="TH SarabunIT๙" w:hAnsi="TH SarabunIT๙" w:cs="TH SarabunIT๙" w:hint="cs"/>
                              </w:rPr>
                            </w:pPr>
                          </w:p>
                          <w:p w14:paraId="0A9FF8CF" w14:textId="77777777" w:rsid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19C46AC5" w14:textId="29076495" w:rsidR="00BE51AD" w:rsidRP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E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 xml:space="preserve">หากร่างหนังสือจบแล้ว 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>ขอได้โปรดลบกรอบข้อความ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>นี้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>ออก</w:t>
                            </w:r>
                          </w:p>
                          <w:p w14:paraId="723B00CF" w14:textId="77777777" w:rsid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38ED1793" w14:textId="77777777" w:rsidR="00BE51AD" w:rsidRPr="001F7404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12B1400A" w14:textId="77777777" w:rsidR="00BE51AD" w:rsidRPr="001F7404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3. ขออนุญาตเดินทาง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พร้อมระบุผู้ปฏิบัติราชการแทน</w:t>
                            </w:r>
                          </w:p>
                          <w:p w14:paraId="34F28278" w14:textId="77777777" w:rsidR="00BE51AD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4. สรุปผลการเดินทางไปราชการ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+รายงานตัวกลับเข้าปฏิบัติราชการ</w:t>
                            </w: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ขึ้นกรมฯ</w:t>
                            </w:r>
                          </w:p>
                          <w:p w14:paraId="3D84B8C1" w14:textId="77777777" w:rsidR="00BE51AD" w:rsidRPr="001F7404" w:rsidRDefault="00BE51AD" w:rsidP="00BE51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6841055" w14:textId="77777777" w:rsidR="00BE51AD" w:rsidRPr="001F7404" w:rsidRDefault="00BE51AD" w:rsidP="00BE51A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794B7" id="_x0000_s1027" type="#_x0000_t202" style="position:absolute;left:0;text-align:left;margin-left:9.1pt;margin-top:34.4pt;width:426pt;height:234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" strokecolor="#4472c4 [3204]">
                <v:stroke dashstyle="3 1"/>
                <v:textbox>
                  <w:txbxContent>
                    <w:p w14:paraId="176D9AE9" w14:textId="77777777" w:rsidR="00BE51AD" w:rsidRPr="00C92442" w:rsidRDefault="00BE51AD" w:rsidP="00BE51AD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b/>
                          <w:bCs/>
                          <w:highlight w:val="yellow"/>
                          <w:cs/>
                        </w:rPr>
                        <w:t>หมายเหตุ</w:t>
                      </w:r>
                    </w:p>
                    <w:p w14:paraId="62DC8BD9" w14:textId="77777777" w:rsidR="00BE51AD" w:rsidRPr="00C92442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-ระเบียบ 24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เข้าร่วมประชุม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ราชการ/ปฏิบัติราชการ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 xml:space="preserve"> ณ ต่างประเทศ</w:t>
                      </w:r>
                    </w:p>
                    <w:p w14:paraId="41EDEE4E" w14:textId="0E363DC9" w:rsidR="00BE51AD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-ระเบียบ 49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เข้าร่วมประชุม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และ/หรือ สัมมนา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เชิงปฏิบัติการ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/>
                        </w:rPr>
                        <w:t>workshop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)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/ศึกษา/วิจัย/อบรม/ดูงาน (ส่งบันทึก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ขออนุมัติ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พร้อม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แนบ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แบบ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ใบลาฯ ณ ต่างประเทศ)</w:t>
                      </w:r>
                    </w:p>
                    <w:p w14:paraId="3E99E073" w14:textId="341AF20B" w:rsidR="00BE51AD" w:rsidRPr="00BE51AD" w:rsidRDefault="00BE51AD" w:rsidP="00BE51AD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BE51AD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หากข้าราชการประสงค์ทำหนังสือเดินทางราชการ โปรดระบุไว้ในย่อหน้าที่ 2 ว่า... </w:t>
                      </w:r>
                      <w:r w:rsidRPr="00BE51AD">
                        <w:rPr>
                          <w:rFonts w:ascii="TH SarabunIT๙" w:hAnsi="TH SarabunIT๙" w:cs="TH SarabunIT๙" w:hint="cs"/>
                          <w:color w:val="EE0000"/>
                          <w:cs/>
                        </w:rPr>
                        <w:t>ทั้งนี้ ข้าราชการ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cs/>
                        </w:rPr>
                        <w:t>ร</w:t>
                      </w:r>
                      <w:r w:rsidRPr="00BE51AD">
                        <w:rPr>
                          <w:rFonts w:ascii="TH SarabunIT๙" w:hAnsi="TH SarabunIT๙" w:cs="TH SarabunIT๙" w:hint="cs"/>
                          <w:color w:val="EE0000"/>
                          <w:cs/>
                        </w:rPr>
                        <w:t>ายดังกล่าวมีความประสงค์ทำหนังสือเดินทางราชการ</w:t>
                      </w:r>
                    </w:p>
                    <w:p w14:paraId="5FDC0472" w14:textId="77777777" w:rsidR="00BE51AD" w:rsidRPr="00BE51AD" w:rsidRDefault="00BE51AD" w:rsidP="00BE51AD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BE51A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ลำดับการดำเนินการ</w:t>
                      </w:r>
                    </w:p>
                    <w:p w14:paraId="16A368A7" w14:textId="77777777" w:rsidR="00BE51AD" w:rsidRPr="001F7404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1. ขอความเห็นชอบตัวบุคคล</w:t>
                      </w:r>
                    </w:p>
                    <w:p w14:paraId="15F27CFA" w14:textId="77777777" w:rsidR="00BE51AD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2. ขออนุมัติตัวบุคคลตามระเบียบ 24/49 (ระเบียบ 49 ต้องทำสัญญากับ สกม.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หลังได้รับการอนุมัติ</w:t>
                      </w: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5B1B96E9" w14:textId="77777777" w:rsidR="00EE2A5F" w:rsidRPr="00EE2A5F" w:rsidRDefault="00EE2A5F" w:rsidP="00EE2A5F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EE2A5F">
                        <w:rPr>
                          <w:rFonts w:ascii="TH SarabunIT๙" w:hAnsi="TH SarabunIT๙" w:cs="TH SarabunIT๙"/>
                          <w:cs/>
                        </w:rPr>
                        <w:t>3. ขออนุญาตเดินทาง พร้อมระบุผู้ปฏิบัติราชการแทน</w:t>
                      </w:r>
                    </w:p>
                    <w:p w14:paraId="4C793D9D" w14:textId="77777777" w:rsidR="00EE2A5F" w:rsidRPr="00EE2A5F" w:rsidRDefault="00EE2A5F" w:rsidP="00EE2A5F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EE2A5F">
                        <w:rPr>
                          <w:rFonts w:ascii="TH SarabunIT๙" w:hAnsi="TH SarabunIT๙" w:cs="TH SarabunIT๙"/>
                          <w:cs/>
                        </w:rPr>
                        <w:t>4. สรุปผลการเดินทางไปราชการขึ้นกรมฯ</w:t>
                      </w:r>
                    </w:p>
                    <w:p w14:paraId="162F0B32" w14:textId="77777777" w:rsidR="00EE2A5F" w:rsidRDefault="00EE2A5F" w:rsidP="00BE51AD">
                      <w:pPr>
                        <w:rPr>
                          <w:rFonts w:ascii="TH SarabunIT๙" w:hAnsi="TH SarabunIT๙" w:cs="TH SarabunIT๙" w:hint="cs"/>
                        </w:rPr>
                      </w:pPr>
                    </w:p>
                    <w:p w14:paraId="0A9FF8CF" w14:textId="77777777" w:rsidR="00BE51AD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19C46AC5" w14:textId="29076495" w:rsidR="00BE51AD" w:rsidRPr="00BE51AD" w:rsidRDefault="00BE51AD" w:rsidP="00BE51AD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EE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 xml:space="preserve">หากร่างหนังสือจบแล้ว </w:t>
                      </w:r>
                      <w:r w:rsidRPr="00BE51AD"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>ขอได้โปรดลบกรอบข้อความ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>นี้</w:t>
                      </w:r>
                      <w:r w:rsidRPr="00BE51AD"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>ออก</w:t>
                      </w:r>
                    </w:p>
                    <w:p w14:paraId="723B00CF" w14:textId="77777777" w:rsidR="00BE51AD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38ED1793" w14:textId="77777777" w:rsidR="00BE51AD" w:rsidRPr="001F7404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12B1400A" w14:textId="77777777" w:rsidR="00BE51AD" w:rsidRPr="001F7404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3. ขออนุญาตเดินทาง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พร้อมระบุผู้ปฏิบัติราชการแทน</w:t>
                      </w:r>
                    </w:p>
                    <w:p w14:paraId="34F28278" w14:textId="77777777" w:rsidR="00BE51AD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4. สรุปผลการเดินทางไปราชการ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+รายงานตัวกลับเข้าปฏิบัติราชการ</w:t>
                      </w: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ขึ้นกรมฯ</w:t>
                      </w:r>
                    </w:p>
                    <w:p w14:paraId="3D84B8C1" w14:textId="77777777" w:rsidR="00BE51AD" w:rsidRPr="001F7404" w:rsidRDefault="00BE51AD" w:rsidP="00BE51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56841055" w14:textId="77777777" w:rsidR="00BE51AD" w:rsidRPr="001F7404" w:rsidRDefault="00BE51AD" w:rsidP="00BE51AD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D7496" w:rsidRPr="001D2772" w:rsidSect="00C061BD">
      <w:headerReference w:type="even" r:id="rId9"/>
      <w:headerReference w:type="default" r:id="rId10"/>
      <w:pgSz w:w="11906" w:h="16838" w:code="9"/>
      <w:pgMar w:top="851" w:right="1134" w:bottom="851" w:left="1701" w:header="851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EB0AE" w14:textId="77777777" w:rsidR="00270945" w:rsidRDefault="00270945">
      <w:r>
        <w:separator/>
      </w:r>
    </w:p>
  </w:endnote>
  <w:endnote w:type="continuationSeparator" w:id="0">
    <w:p w14:paraId="621CC4EA" w14:textId="77777777" w:rsidR="00270945" w:rsidRDefault="0027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6604" w14:textId="77777777" w:rsidR="00270945" w:rsidRDefault="00270945">
      <w:r>
        <w:separator/>
      </w:r>
    </w:p>
  </w:footnote>
  <w:footnote w:type="continuationSeparator" w:id="0">
    <w:p w14:paraId="49277084" w14:textId="77777777" w:rsidR="00270945" w:rsidRDefault="00270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AE94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70905DF9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EB49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42F1290F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38C1009D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A5C01"/>
    <w:multiLevelType w:val="multilevel"/>
    <w:tmpl w:val="2EE6B15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46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7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90" w:hanging="1800"/>
      </w:pPr>
      <w:rPr>
        <w:rFonts w:hint="default"/>
      </w:rPr>
    </w:lvl>
  </w:abstractNum>
  <w:abstractNum w:abstractNumId="1" w15:restartNumberingAfterBreak="0">
    <w:nsid w:val="3DD67E0A"/>
    <w:multiLevelType w:val="multilevel"/>
    <w:tmpl w:val="146A9188"/>
    <w:lvl w:ilvl="0">
      <w:start w:val="1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1" w:hanging="58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4" w:hanging="1800"/>
      </w:pPr>
      <w:rPr>
        <w:rFonts w:hint="default"/>
      </w:rPr>
    </w:lvl>
  </w:abstractNum>
  <w:abstractNum w:abstractNumId="2" w15:restartNumberingAfterBreak="0">
    <w:nsid w:val="572270C7"/>
    <w:multiLevelType w:val="hybridMultilevel"/>
    <w:tmpl w:val="3D0EC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730D6"/>
    <w:multiLevelType w:val="hybridMultilevel"/>
    <w:tmpl w:val="35E03CA2"/>
    <w:lvl w:ilvl="0" w:tplc="A8CC220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7684070B"/>
    <w:multiLevelType w:val="multilevel"/>
    <w:tmpl w:val="D6421AB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3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0" w:hanging="1800"/>
      </w:pPr>
      <w:rPr>
        <w:rFonts w:hint="default"/>
      </w:rPr>
    </w:lvl>
  </w:abstractNum>
  <w:abstractNum w:abstractNumId="5" w15:restartNumberingAfterBreak="0">
    <w:nsid w:val="7D4F1611"/>
    <w:multiLevelType w:val="hybridMultilevel"/>
    <w:tmpl w:val="CA047FFE"/>
    <w:lvl w:ilvl="0" w:tplc="58DAF8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92017433">
    <w:abstractNumId w:val="0"/>
  </w:num>
  <w:num w:numId="2" w16cid:durableId="1277641329">
    <w:abstractNumId w:val="1"/>
  </w:num>
  <w:num w:numId="3" w16cid:durableId="892810265">
    <w:abstractNumId w:val="4"/>
  </w:num>
  <w:num w:numId="4" w16cid:durableId="171645470">
    <w:abstractNumId w:val="2"/>
  </w:num>
  <w:num w:numId="5" w16cid:durableId="1386222817">
    <w:abstractNumId w:val="5"/>
  </w:num>
  <w:num w:numId="6" w16cid:durableId="2112387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26"/>
    <w:rsid w:val="000009B3"/>
    <w:rsid w:val="00005673"/>
    <w:rsid w:val="0000670A"/>
    <w:rsid w:val="0000774F"/>
    <w:rsid w:val="00011BB8"/>
    <w:rsid w:val="00020E98"/>
    <w:rsid w:val="00041424"/>
    <w:rsid w:val="00055E5F"/>
    <w:rsid w:val="00062091"/>
    <w:rsid w:val="0006583D"/>
    <w:rsid w:val="0007722F"/>
    <w:rsid w:val="00090926"/>
    <w:rsid w:val="000D658D"/>
    <w:rsid w:val="000D7496"/>
    <w:rsid w:val="00107DC9"/>
    <w:rsid w:val="00115A5C"/>
    <w:rsid w:val="00126983"/>
    <w:rsid w:val="001309BF"/>
    <w:rsid w:val="00134A4B"/>
    <w:rsid w:val="00161EF2"/>
    <w:rsid w:val="001631F9"/>
    <w:rsid w:val="001861EE"/>
    <w:rsid w:val="001878BA"/>
    <w:rsid w:val="00193EFB"/>
    <w:rsid w:val="00193FB7"/>
    <w:rsid w:val="001A236F"/>
    <w:rsid w:val="001B6BD6"/>
    <w:rsid w:val="001C52F8"/>
    <w:rsid w:val="001D2772"/>
    <w:rsid w:val="001D2D8E"/>
    <w:rsid w:val="001F5E85"/>
    <w:rsid w:val="001F7404"/>
    <w:rsid w:val="00200AC5"/>
    <w:rsid w:val="00234405"/>
    <w:rsid w:val="00236EDF"/>
    <w:rsid w:val="002374F2"/>
    <w:rsid w:val="00246914"/>
    <w:rsid w:val="00252069"/>
    <w:rsid w:val="002544BE"/>
    <w:rsid w:val="00270945"/>
    <w:rsid w:val="002747A4"/>
    <w:rsid w:val="0027506D"/>
    <w:rsid w:val="002B56A3"/>
    <w:rsid w:val="002C1F41"/>
    <w:rsid w:val="002D0C13"/>
    <w:rsid w:val="002E1EB8"/>
    <w:rsid w:val="002E3F48"/>
    <w:rsid w:val="002F20E1"/>
    <w:rsid w:val="002F2539"/>
    <w:rsid w:val="002F5941"/>
    <w:rsid w:val="00304CE3"/>
    <w:rsid w:val="00321DB8"/>
    <w:rsid w:val="00336DC6"/>
    <w:rsid w:val="0037138F"/>
    <w:rsid w:val="0038700A"/>
    <w:rsid w:val="00387B20"/>
    <w:rsid w:val="003A54A5"/>
    <w:rsid w:val="003B0B81"/>
    <w:rsid w:val="003D258F"/>
    <w:rsid w:val="003E1A53"/>
    <w:rsid w:val="003E582F"/>
    <w:rsid w:val="003F30C4"/>
    <w:rsid w:val="00412766"/>
    <w:rsid w:val="004425C4"/>
    <w:rsid w:val="004470AA"/>
    <w:rsid w:val="00457B28"/>
    <w:rsid w:val="00473076"/>
    <w:rsid w:val="00484957"/>
    <w:rsid w:val="00494824"/>
    <w:rsid w:val="00497633"/>
    <w:rsid w:val="004B0E42"/>
    <w:rsid w:val="004B4D7E"/>
    <w:rsid w:val="004C53C8"/>
    <w:rsid w:val="004C6AA8"/>
    <w:rsid w:val="004F6D6E"/>
    <w:rsid w:val="00506B44"/>
    <w:rsid w:val="00514012"/>
    <w:rsid w:val="00520914"/>
    <w:rsid w:val="00521288"/>
    <w:rsid w:val="005365A4"/>
    <w:rsid w:val="005425A8"/>
    <w:rsid w:val="00561DA2"/>
    <w:rsid w:val="00562A62"/>
    <w:rsid w:val="005A654F"/>
    <w:rsid w:val="005B0D93"/>
    <w:rsid w:val="005B3CDE"/>
    <w:rsid w:val="005D441D"/>
    <w:rsid w:val="005E2342"/>
    <w:rsid w:val="005F4EE0"/>
    <w:rsid w:val="00612B51"/>
    <w:rsid w:val="00613DE2"/>
    <w:rsid w:val="0062188F"/>
    <w:rsid w:val="00624471"/>
    <w:rsid w:val="0063696D"/>
    <w:rsid w:val="0068073C"/>
    <w:rsid w:val="0069220C"/>
    <w:rsid w:val="006A175C"/>
    <w:rsid w:val="006A4118"/>
    <w:rsid w:val="006B17F4"/>
    <w:rsid w:val="006B72B7"/>
    <w:rsid w:val="006D16F7"/>
    <w:rsid w:val="006D6B0D"/>
    <w:rsid w:val="006E31FA"/>
    <w:rsid w:val="006E402E"/>
    <w:rsid w:val="006F464F"/>
    <w:rsid w:val="00704CCC"/>
    <w:rsid w:val="00704DE7"/>
    <w:rsid w:val="007154B5"/>
    <w:rsid w:val="00755236"/>
    <w:rsid w:val="0076342E"/>
    <w:rsid w:val="007717EC"/>
    <w:rsid w:val="007846AD"/>
    <w:rsid w:val="007941B5"/>
    <w:rsid w:val="007955BD"/>
    <w:rsid w:val="007A77CC"/>
    <w:rsid w:val="007B0FAD"/>
    <w:rsid w:val="007B1F83"/>
    <w:rsid w:val="007E6E95"/>
    <w:rsid w:val="007F1A71"/>
    <w:rsid w:val="00811DD9"/>
    <w:rsid w:val="00841186"/>
    <w:rsid w:val="008535D9"/>
    <w:rsid w:val="0086677E"/>
    <w:rsid w:val="008720A2"/>
    <w:rsid w:val="00893717"/>
    <w:rsid w:val="008D01E2"/>
    <w:rsid w:val="008E157A"/>
    <w:rsid w:val="008E588B"/>
    <w:rsid w:val="008F2AA6"/>
    <w:rsid w:val="008F6DD7"/>
    <w:rsid w:val="0090441C"/>
    <w:rsid w:val="00904C2B"/>
    <w:rsid w:val="00921E9F"/>
    <w:rsid w:val="00923102"/>
    <w:rsid w:val="00946E2C"/>
    <w:rsid w:val="00950731"/>
    <w:rsid w:val="00951D06"/>
    <w:rsid w:val="009813B5"/>
    <w:rsid w:val="00990D85"/>
    <w:rsid w:val="009A506C"/>
    <w:rsid w:val="009A5962"/>
    <w:rsid w:val="009A6E76"/>
    <w:rsid w:val="009C704A"/>
    <w:rsid w:val="009C74E1"/>
    <w:rsid w:val="009D04F2"/>
    <w:rsid w:val="009D5195"/>
    <w:rsid w:val="009D74D7"/>
    <w:rsid w:val="00A07DF8"/>
    <w:rsid w:val="00A10DAF"/>
    <w:rsid w:val="00A43BEF"/>
    <w:rsid w:val="00A47D93"/>
    <w:rsid w:val="00A60D81"/>
    <w:rsid w:val="00A6336C"/>
    <w:rsid w:val="00A64DF4"/>
    <w:rsid w:val="00A841C7"/>
    <w:rsid w:val="00A97E58"/>
    <w:rsid w:val="00AB3BC8"/>
    <w:rsid w:val="00AC4217"/>
    <w:rsid w:val="00AD0725"/>
    <w:rsid w:val="00AE4267"/>
    <w:rsid w:val="00B002E5"/>
    <w:rsid w:val="00B009A5"/>
    <w:rsid w:val="00B05E54"/>
    <w:rsid w:val="00B51B3E"/>
    <w:rsid w:val="00B5689B"/>
    <w:rsid w:val="00B80B01"/>
    <w:rsid w:val="00B84631"/>
    <w:rsid w:val="00B8566C"/>
    <w:rsid w:val="00B857A1"/>
    <w:rsid w:val="00B87F78"/>
    <w:rsid w:val="00BA0D28"/>
    <w:rsid w:val="00BC60D5"/>
    <w:rsid w:val="00BC71A0"/>
    <w:rsid w:val="00BE51AD"/>
    <w:rsid w:val="00BF1411"/>
    <w:rsid w:val="00C061BD"/>
    <w:rsid w:val="00C13F57"/>
    <w:rsid w:val="00C2565C"/>
    <w:rsid w:val="00C3234E"/>
    <w:rsid w:val="00C34861"/>
    <w:rsid w:val="00C47380"/>
    <w:rsid w:val="00C55761"/>
    <w:rsid w:val="00C87E7C"/>
    <w:rsid w:val="00C92442"/>
    <w:rsid w:val="00C94909"/>
    <w:rsid w:val="00CB10FC"/>
    <w:rsid w:val="00CE2BC0"/>
    <w:rsid w:val="00CF5EAB"/>
    <w:rsid w:val="00D00979"/>
    <w:rsid w:val="00D1632D"/>
    <w:rsid w:val="00D27670"/>
    <w:rsid w:val="00D35165"/>
    <w:rsid w:val="00D3527B"/>
    <w:rsid w:val="00D40E4A"/>
    <w:rsid w:val="00D4689D"/>
    <w:rsid w:val="00D518B7"/>
    <w:rsid w:val="00D5496A"/>
    <w:rsid w:val="00D576E8"/>
    <w:rsid w:val="00D60159"/>
    <w:rsid w:val="00D6626B"/>
    <w:rsid w:val="00DB741A"/>
    <w:rsid w:val="00DC6853"/>
    <w:rsid w:val="00DD267F"/>
    <w:rsid w:val="00DD4397"/>
    <w:rsid w:val="00DF05F2"/>
    <w:rsid w:val="00E00B6F"/>
    <w:rsid w:val="00E12B8B"/>
    <w:rsid w:val="00E20A31"/>
    <w:rsid w:val="00E231B2"/>
    <w:rsid w:val="00E23427"/>
    <w:rsid w:val="00E30CE3"/>
    <w:rsid w:val="00E537F1"/>
    <w:rsid w:val="00E73658"/>
    <w:rsid w:val="00E802A0"/>
    <w:rsid w:val="00E87D90"/>
    <w:rsid w:val="00E91D31"/>
    <w:rsid w:val="00EA15EA"/>
    <w:rsid w:val="00EA3FDE"/>
    <w:rsid w:val="00EB5645"/>
    <w:rsid w:val="00EE0C32"/>
    <w:rsid w:val="00EE2A5F"/>
    <w:rsid w:val="00F06498"/>
    <w:rsid w:val="00F071B9"/>
    <w:rsid w:val="00F116A9"/>
    <w:rsid w:val="00F21D30"/>
    <w:rsid w:val="00F23720"/>
    <w:rsid w:val="00F4094B"/>
    <w:rsid w:val="00F45F79"/>
    <w:rsid w:val="00F57925"/>
    <w:rsid w:val="00F819F8"/>
    <w:rsid w:val="00F92927"/>
    <w:rsid w:val="00FB3EF2"/>
    <w:rsid w:val="00FC0CF5"/>
    <w:rsid w:val="00FC7CE2"/>
    <w:rsid w:val="00FD19AE"/>
    <w:rsid w:val="00FD32BB"/>
    <w:rsid w:val="00FD6B28"/>
    <w:rsid w:val="00FE0C67"/>
    <w:rsid w:val="00FE6D0A"/>
    <w:rsid w:val="00FF0131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EDC38D"/>
  <w15:chartTrackingRefBased/>
  <w15:docId w15:val="{7D518E13-D6D9-445D-BD61-10D5FAB1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90441C"/>
    <w:pPr>
      <w:keepNext/>
      <w:jc w:val="both"/>
      <w:outlineLvl w:val="0"/>
    </w:pPr>
    <w:rPr>
      <w:rFonts w:cs="Cordia New"/>
      <w:sz w:val="32"/>
      <w:szCs w:val="32"/>
      <w:lang w:val="th-TH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C061B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90441C"/>
    <w:rPr>
      <w:rFonts w:cs="Cordia New"/>
      <w:sz w:val="32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651123_&#3627;&#3609;&#3633;&#3591;&#3626;&#3639;&#3629;&#3616;&#3634;&#3618;&#3651;&#3609;65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DC4C2-01AD-4924-BA3E-FD021E5A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651123_หนังสือภายใน65</Template>
  <TotalTime>13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dc:description/>
  <cp:lastModifiedBy>Macharee Buaphuen</cp:lastModifiedBy>
  <cp:revision>4</cp:revision>
  <cp:lastPrinted>2026-03-11T04:29:00Z</cp:lastPrinted>
  <dcterms:created xsi:type="dcterms:W3CDTF">2026-09-21T07:45:00Z</dcterms:created>
  <dcterms:modified xsi:type="dcterms:W3CDTF">2026-09-21T08:41:00Z</dcterms:modified>
</cp:coreProperties>
</file>